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162D9" w14:textId="09357DC6" w:rsidR="009F4385" w:rsidRDefault="00E52A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8" behindDoc="0" locked="0" layoutInCell="1" allowOverlap="1" wp14:anchorId="0F46E711" wp14:editId="49BE717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10200" cy="332792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0" t="30100" r="17451" b="13775"/>
                    <a:stretch/>
                  </pic:blipFill>
                  <pic:spPr bwMode="auto">
                    <a:xfrm>
                      <a:off x="0" y="0"/>
                      <a:ext cx="5410200" cy="332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795310" w14:textId="5B80B375" w:rsidR="00E52AB9" w:rsidRPr="00E52AB9" w:rsidRDefault="00E52AB9" w:rsidP="00E52AB9"/>
    <w:p w14:paraId="737174BB" w14:textId="629812FB" w:rsidR="00E52AB9" w:rsidRPr="00E52AB9" w:rsidRDefault="00E52AB9" w:rsidP="00E52AB9"/>
    <w:p w14:paraId="7F1D1A7F" w14:textId="1A8E68E2" w:rsidR="00E52AB9" w:rsidRPr="00E52AB9" w:rsidRDefault="00E52AB9" w:rsidP="00E52AB9"/>
    <w:p w14:paraId="645A6B8F" w14:textId="7BDD3565" w:rsidR="00E52AB9" w:rsidRPr="00E52AB9" w:rsidRDefault="00E52AB9" w:rsidP="00E52AB9"/>
    <w:p w14:paraId="70566BD5" w14:textId="3E73CC3B" w:rsidR="00E52AB9" w:rsidRPr="00E52AB9" w:rsidRDefault="00E52AB9" w:rsidP="00E52AB9"/>
    <w:p w14:paraId="7B6EC507" w14:textId="63899653" w:rsidR="00E52AB9" w:rsidRPr="00E52AB9" w:rsidRDefault="00E52AB9" w:rsidP="00E52AB9"/>
    <w:p w14:paraId="3058E6DD" w14:textId="5D9D77A9" w:rsidR="00E52AB9" w:rsidRPr="00E52AB9" w:rsidRDefault="00E52AB9" w:rsidP="00E52AB9"/>
    <w:p w14:paraId="7D048441" w14:textId="3152A71A" w:rsidR="00E52AB9" w:rsidRPr="00E52AB9" w:rsidRDefault="00E52AB9" w:rsidP="00E52AB9"/>
    <w:p w14:paraId="4AE16317" w14:textId="43A3509B" w:rsidR="00E52AB9" w:rsidRPr="00E52AB9" w:rsidRDefault="00E52AB9" w:rsidP="00E52AB9"/>
    <w:p w14:paraId="6B582FAF" w14:textId="312A4390" w:rsidR="00E52AB9" w:rsidRPr="00E52AB9" w:rsidRDefault="00E52AB9" w:rsidP="00E52AB9"/>
    <w:p w14:paraId="3D6EAFDF" w14:textId="5A5DDF91" w:rsidR="00E52AB9" w:rsidRPr="00E52AB9" w:rsidRDefault="00E52AB9" w:rsidP="00E52AB9"/>
    <w:p w14:paraId="5E56AA8C" w14:textId="3DD993C7" w:rsidR="00E52AB9" w:rsidRPr="00E52AB9" w:rsidRDefault="00E52AB9" w:rsidP="00E52AB9"/>
    <w:p w14:paraId="5F0707BE" w14:textId="2BC0E4AF" w:rsidR="00E52AB9" w:rsidRPr="00E52AB9" w:rsidRDefault="00E52AB9" w:rsidP="00E52AB9"/>
    <w:p w14:paraId="2211CD31" w14:textId="25FAEBF4" w:rsidR="00E52AB9" w:rsidRPr="00E52AB9" w:rsidRDefault="00130359" w:rsidP="00E52AB9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31845FB" wp14:editId="7F97BD9D">
                <wp:simplePos x="0" y="0"/>
                <wp:positionH relativeFrom="column">
                  <wp:posOffset>967740</wp:posOffset>
                </wp:positionH>
                <wp:positionV relativeFrom="paragraph">
                  <wp:posOffset>168275</wp:posOffset>
                </wp:positionV>
                <wp:extent cx="3209290" cy="352425"/>
                <wp:effectExtent l="0" t="0" r="1016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9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C05BF" w14:textId="09CE1E5D" w:rsidR="00130359" w:rsidRDefault="00130359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INAZO</w:t>
                            </w:r>
                            <w:r>
                              <w:rPr>
                                <w:rFonts w:hint="eastAsia"/>
                              </w:rPr>
                              <w:t>」の作り方！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1845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6.2pt;margin-top:13.25pt;width:252.7pt;height:27.7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" fillcolor="white [3201]" strokeweight=".5pt">
                <v:textbox>
                  <w:txbxContent>
                    <w:p w14:paraId="576C05BF" w14:textId="09CE1E5D" w:rsidR="00130359" w:rsidRDefault="00130359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INAZO</w:t>
                      </w:r>
                      <w:r>
                        <w:rPr>
                          <w:rFonts w:hint="eastAsia"/>
                        </w:rPr>
                        <w:t>」の作り方！</w:t>
                      </w:r>
                    </w:p>
                  </w:txbxContent>
                </v:textbox>
              </v:shape>
            </w:pict>
          </mc:Fallback>
        </mc:AlternateContent>
      </w:r>
    </w:p>
    <w:p w14:paraId="438DBB5E" w14:textId="5C117D25" w:rsidR="00E52AB9" w:rsidRPr="00E52AB9" w:rsidRDefault="00E52AB9" w:rsidP="00E52AB9"/>
    <w:p w14:paraId="27676F17" w14:textId="38E3DC53" w:rsidR="00E52AB9" w:rsidRPr="00E52AB9" w:rsidRDefault="00130359" w:rsidP="00E52AB9"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872" behindDoc="0" locked="0" layoutInCell="1" allowOverlap="1" wp14:anchorId="782946B3" wp14:editId="2063AEDF">
            <wp:simplePos x="0" y="0"/>
            <wp:positionH relativeFrom="column">
              <wp:posOffset>2729865</wp:posOffset>
            </wp:positionH>
            <wp:positionV relativeFrom="paragraph">
              <wp:posOffset>149959</wp:posOffset>
            </wp:positionV>
            <wp:extent cx="2733559" cy="386651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59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DEFE32C" wp14:editId="14A3FDC1">
            <wp:simplePos x="0" y="0"/>
            <wp:positionH relativeFrom="column">
              <wp:posOffset>-3693</wp:posOffset>
            </wp:positionH>
            <wp:positionV relativeFrom="paragraph">
              <wp:posOffset>149225</wp:posOffset>
            </wp:positionV>
            <wp:extent cx="2733675" cy="3866680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C0B89" w14:textId="7BCD3A36" w:rsidR="00E52AB9" w:rsidRPr="00E52AB9" w:rsidRDefault="00E52AB9" w:rsidP="00E52AB9"/>
    <w:p w14:paraId="716690FF" w14:textId="2BEE1A43" w:rsidR="00E52AB9" w:rsidRPr="00E52AB9" w:rsidRDefault="00E52AB9" w:rsidP="00E52AB9"/>
    <w:p w14:paraId="45EDF718" w14:textId="3F35E823" w:rsidR="00E52AB9" w:rsidRPr="00E52AB9" w:rsidRDefault="00E52AB9" w:rsidP="00E52AB9"/>
    <w:p w14:paraId="429B28B7" w14:textId="50589B1F" w:rsidR="00E52AB9" w:rsidRPr="00E52AB9" w:rsidRDefault="00E52AB9" w:rsidP="00E52AB9"/>
    <w:p w14:paraId="222E6056" w14:textId="77270D20" w:rsidR="00E52AB9" w:rsidRPr="00E52AB9" w:rsidRDefault="00E52AB9" w:rsidP="00E52AB9"/>
    <w:p w14:paraId="74F84BE1" w14:textId="01A25C63" w:rsidR="00E52AB9" w:rsidRPr="00E52AB9" w:rsidRDefault="00E52AB9" w:rsidP="00E52AB9"/>
    <w:p w14:paraId="06BC20AF" w14:textId="7A3E7C90" w:rsidR="00E52AB9" w:rsidRPr="00E52AB9" w:rsidRDefault="00E52AB9" w:rsidP="00E52AB9"/>
    <w:p w14:paraId="4A3D99D9" w14:textId="2729F511" w:rsidR="00E52AB9" w:rsidRPr="00E52AB9" w:rsidRDefault="00E52AB9" w:rsidP="00E52AB9"/>
    <w:p w14:paraId="1FBFF7FD" w14:textId="66A7C396" w:rsidR="00E52AB9" w:rsidRPr="00E52AB9" w:rsidRDefault="00E52AB9" w:rsidP="00E52AB9"/>
    <w:p w14:paraId="73673707" w14:textId="59B6EB45" w:rsidR="00E52AB9" w:rsidRPr="00E52AB9" w:rsidRDefault="00E52AB9" w:rsidP="00E52AB9"/>
    <w:p w14:paraId="596CAD47" w14:textId="6A90759E" w:rsidR="00E52AB9" w:rsidRPr="00E52AB9" w:rsidRDefault="00E52AB9" w:rsidP="00E52AB9"/>
    <w:p w14:paraId="7439F72B" w14:textId="6ECC1A9D" w:rsidR="00E52AB9" w:rsidRPr="00E52AB9" w:rsidRDefault="00E52AB9" w:rsidP="00E52AB9"/>
    <w:p w14:paraId="2725EBC1" w14:textId="1F13F3DD" w:rsidR="00E52AB9" w:rsidRPr="00E52AB9" w:rsidRDefault="00E52AB9" w:rsidP="00E52AB9"/>
    <w:p w14:paraId="37AAB252" w14:textId="6C280E8B" w:rsidR="00E52AB9" w:rsidRPr="00E52AB9" w:rsidRDefault="00E52AB9" w:rsidP="00E52AB9"/>
    <w:p w14:paraId="35F6F606" w14:textId="5E491E77" w:rsidR="00E52AB9" w:rsidRDefault="00E52AB9" w:rsidP="00E52AB9"/>
    <w:p w14:paraId="3622B6B7" w14:textId="3728F9F4" w:rsidR="00E52AB9" w:rsidRDefault="00E52AB9" w:rsidP="00E52AB9"/>
    <w:p w14:paraId="67FEE024" w14:textId="6CC254E2" w:rsidR="00E52AB9" w:rsidRDefault="00E52AB9" w:rsidP="00E52AB9"/>
    <w:p w14:paraId="1CFD5B72" w14:textId="611F539B" w:rsidR="00E52AB9" w:rsidRDefault="00130359" w:rsidP="00E52AB9">
      <w:r>
        <w:rPr>
          <w:noProof/>
        </w:rPr>
        <w:drawing>
          <wp:anchor distT="0" distB="0" distL="114300" distR="114300" simplePos="0" relativeHeight="251581952" behindDoc="0" locked="0" layoutInCell="1" allowOverlap="1" wp14:anchorId="419FFDB8" wp14:editId="2169BD60">
            <wp:simplePos x="0" y="0"/>
            <wp:positionH relativeFrom="column">
              <wp:posOffset>1110615</wp:posOffset>
            </wp:positionH>
            <wp:positionV relativeFrom="paragraph">
              <wp:posOffset>82550</wp:posOffset>
            </wp:positionV>
            <wp:extent cx="3209290" cy="3524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6EF19" w14:textId="748F45C8" w:rsidR="00E52AB9" w:rsidRDefault="00E52AB9" w:rsidP="00E52AB9"/>
    <w:p w14:paraId="3774F03C" w14:textId="0492A3CE" w:rsidR="00E52AB9" w:rsidRPr="00E52AB9" w:rsidRDefault="00516D4D" w:rsidP="00E52AB9"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53523E7B" wp14:editId="16E3E593">
            <wp:simplePos x="0" y="0"/>
            <wp:positionH relativeFrom="column">
              <wp:posOffset>462915</wp:posOffset>
            </wp:positionH>
            <wp:positionV relativeFrom="paragraph">
              <wp:posOffset>5273675</wp:posOffset>
            </wp:positionV>
            <wp:extent cx="4933315" cy="752475"/>
            <wp:effectExtent l="0" t="0" r="63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2000" behindDoc="0" locked="0" layoutInCell="1" allowOverlap="1" wp14:anchorId="366945D0" wp14:editId="5C3449E5">
            <wp:simplePos x="0" y="0"/>
            <wp:positionH relativeFrom="column">
              <wp:posOffset>2576511</wp:posOffset>
            </wp:positionH>
            <wp:positionV relativeFrom="paragraph">
              <wp:posOffset>2749550</wp:posOffset>
            </wp:positionV>
            <wp:extent cx="3128963" cy="20859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32" cy="20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2368" behindDoc="0" locked="0" layoutInCell="1" allowOverlap="1" wp14:anchorId="33B41EF6" wp14:editId="5241A924">
            <wp:simplePos x="0" y="0"/>
            <wp:positionH relativeFrom="column">
              <wp:posOffset>-3810</wp:posOffset>
            </wp:positionH>
            <wp:positionV relativeFrom="paragraph">
              <wp:posOffset>2749550</wp:posOffset>
            </wp:positionV>
            <wp:extent cx="3128963" cy="20859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02" cy="208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280" behindDoc="0" locked="0" layoutInCell="1" allowOverlap="1" wp14:anchorId="2D184C46" wp14:editId="149E17C5">
            <wp:simplePos x="0" y="0"/>
            <wp:positionH relativeFrom="column">
              <wp:posOffset>3538140</wp:posOffset>
            </wp:positionH>
            <wp:positionV relativeFrom="paragraph">
              <wp:posOffset>445533</wp:posOffset>
            </wp:positionV>
            <wp:extent cx="2522697" cy="1681798"/>
            <wp:effectExtent l="127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243" cy="16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6FC57750" wp14:editId="11842046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3800475" cy="253365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04" cy="25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2AB9" w:rsidRPr="00E52A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F0886" w14:textId="77777777" w:rsidR="00E52AB9" w:rsidRDefault="00E52AB9" w:rsidP="00E52AB9">
      <w:r>
        <w:separator/>
      </w:r>
    </w:p>
  </w:endnote>
  <w:endnote w:type="continuationSeparator" w:id="0">
    <w:p w14:paraId="792AE8B1" w14:textId="77777777" w:rsidR="00E52AB9" w:rsidRDefault="00E52AB9" w:rsidP="00E52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B3030" w14:textId="77777777" w:rsidR="00E52AB9" w:rsidRDefault="00E52AB9" w:rsidP="00E52AB9">
      <w:r>
        <w:separator/>
      </w:r>
    </w:p>
  </w:footnote>
  <w:footnote w:type="continuationSeparator" w:id="0">
    <w:p w14:paraId="773BA750" w14:textId="77777777" w:rsidR="00E52AB9" w:rsidRDefault="00E52AB9" w:rsidP="00E52A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DB"/>
    <w:rsid w:val="00130359"/>
    <w:rsid w:val="002965F3"/>
    <w:rsid w:val="004941DB"/>
    <w:rsid w:val="00516D4D"/>
    <w:rsid w:val="006A49D7"/>
    <w:rsid w:val="009F4385"/>
    <w:rsid w:val="00E5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C84B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A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2AB9"/>
  </w:style>
  <w:style w:type="paragraph" w:styleId="a5">
    <w:name w:val="footer"/>
    <w:basedOn w:val="a"/>
    <w:link w:val="a6"/>
    <w:uiPriority w:val="99"/>
    <w:unhideWhenUsed/>
    <w:rsid w:val="00E52A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2A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A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2AB9"/>
  </w:style>
  <w:style w:type="paragraph" w:styleId="a5">
    <w:name w:val="footer"/>
    <w:basedOn w:val="a"/>
    <w:link w:val="a6"/>
    <w:uiPriority w:val="99"/>
    <w:unhideWhenUsed/>
    <w:rsid w:val="00E52A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2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79F69019</Template>
  <TotalTime>0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石戸谷　和</dc:creator>
  <cp:lastModifiedBy>浜端　良光</cp:lastModifiedBy>
  <cp:revision>2</cp:revision>
  <dcterms:created xsi:type="dcterms:W3CDTF">2021-06-21T23:57:00Z</dcterms:created>
  <dcterms:modified xsi:type="dcterms:W3CDTF">2021-06-21T23:57:00Z</dcterms:modified>
</cp:coreProperties>
</file>